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C7D" w:rsidRPr="00353DCE" w:rsidRDefault="009A5C7D" w:rsidP="009A5C7D">
      <w:pPr>
        <w:pStyle w:val="NormalWeb"/>
      </w:pPr>
      <w:r w:rsidRPr="00353DCE">
        <w:t>Walmart</w:t>
      </w:r>
      <w:r w:rsidR="00353DCE" w:rsidRPr="00353DCE">
        <w:t xml:space="preserve"> </w:t>
      </w:r>
      <w:proofErr w:type="gramStart"/>
      <w:r w:rsidR="00353DCE" w:rsidRPr="00353DCE">
        <w:t xml:space="preserve">Strawberry </w:t>
      </w:r>
      <w:r w:rsidRPr="00353DCE">
        <w:t xml:space="preserve"> Dulce</w:t>
      </w:r>
      <w:proofErr w:type="gramEnd"/>
      <w:r w:rsidRPr="00353DCE">
        <w:t xml:space="preserve"> De </w:t>
      </w:r>
      <w:proofErr w:type="spellStart"/>
      <w:r w:rsidR="00353DCE" w:rsidRPr="00353DCE">
        <w:t>Tres</w:t>
      </w:r>
      <w:proofErr w:type="spellEnd"/>
      <w:r w:rsidR="00353DCE" w:rsidRPr="00353DCE">
        <w:t xml:space="preserve"> </w:t>
      </w:r>
      <w:proofErr w:type="spellStart"/>
      <w:r w:rsidRPr="00353DCE">
        <w:t>Leche</w:t>
      </w:r>
      <w:proofErr w:type="spellEnd"/>
      <w:r w:rsidRPr="00353DCE">
        <w:t xml:space="preserve"> </w:t>
      </w:r>
      <w:r w:rsidR="00353DCE" w:rsidRPr="00353DCE">
        <w:t xml:space="preserve">  </w:t>
      </w:r>
      <w:r w:rsidR="00353DCE">
        <w:t xml:space="preserve">850 grams </w:t>
      </w:r>
    </w:p>
    <w:p w:rsidR="009A5C7D" w:rsidRPr="00353DCE" w:rsidRDefault="009A5C7D" w:rsidP="009A5C7D">
      <w:pPr>
        <w:pStyle w:val="NormalWeb"/>
      </w:pPr>
    </w:p>
    <w:p w:rsidR="009A5C7D" w:rsidRPr="0064261E" w:rsidRDefault="009A5C7D" w:rsidP="009A5C7D">
      <w:pPr>
        <w:pStyle w:val="NormalWeb"/>
      </w:pPr>
      <w:r w:rsidRPr="0064261E">
        <w:t xml:space="preserve">Dessert </w:t>
      </w:r>
      <w:r w:rsidR="00353DCE" w:rsidRPr="0064261E">
        <w:t>description</w:t>
      </w:r>
      <w:r w:rsidRPr="0064261E">
        <w:t>:</w:t>
      </w:r>
    </w:p>
    <w:p w:rsidR="009A5C7D" w:rsidRDefault="009A5C7D" w:rsidP="009A5C7D">
      <w:pPr>
        <w:pStyle w:val="NormalWeb"/>
      </w:pPr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>Light and airy vanilla sponge cake soaked in a mixture of three milks (</w:t>
      </w:r>
      <w:proofErr w:type="spellStart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>tres</w:t>
      </w:r>
      <w:proofErr w:type="spellEnd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>leche</w:t>
      </w:r>
      <w:proofErr w:type="spellEnd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), topped with rich </w:t>
      </w:r>
      <w:proofErr w:type="spellStart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>dulce</w:t>
      </w:r>
      <w:proofErr w:type="spellEnd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 </w:t>
      </w:r>
      <w:r w:rsidR="00353DCE">
        <w:rPr>
          <w:rFonts w:ascii="Arial" w:hAnsi="Arial" w:cs="Arial"/>
          <w:color w:val="2F2E2E"/>
          <w:sz w:val="27"/>
          <w:szCs w:val="27"/>
          <w:shd w:val="clear" w:color="auto" w:fill="FFFFFF"/>
        </w:rPr>
        <w:t>de tres</w:t>
      </w:r>
      <w:bookmarkStart w:id="0" w:name="_GoBack"/>
      <w:bookmarkEnd w:id="0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>leche</w:t>
      </w:r>
      <w:proofErr w:type="spellEnd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 and delectable mousse made from real </w:t>
      </w:r>
      <w:proofErr w:type="gramStart"/>
      <w:r>
        <w:rPr>
          <w:rFonts w:ascii="Arial" w:hAnsi="Arial" w:cs="Arial"/>
          <w:color w:val="2F2E2E"/>
          <w:sz w:val="27"/>
          <w:szCs w:val="27"/>
          <w:shd w:val="clear" w:color="auto" w:fill="FFFFFF"/>
        </w:rPr>
        <w:t>cream</w:t>
      </w:r>
      <w:r w:rsidR="00353DCE"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  with</w:t>
      </w:r>
      <w:proofErr w:type="gramEnd"/>
      <w:r w:rsidR="00353DCE">
        <w:rPr>
          <w:rFonts w:ascii="Arial" w:hAnsi="Arial" w:cs="Arial"/>
          <w:color w:val="2F2E2E"/>
          <w:sz w:val="27"/>
          <w:szCs w:val="27"/>
          <w:shd w:val="clear" w:color="auto" w:fill="FFFFFF"/>
        </w:rPr>
        <w:t xml:space="preserve"> layers of strawberry puree.    With NO artificial ingredients or preservatives </w:t>
      </w:r>
    </w:p>
    <w:p w:rsidR="000A1C5D" w:rsidRDefault="000A1C5D"/>
    <w:sectPr w:rsidR="000A1C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DCE"/>
    <w:rsid w:val="000A1C5D"/>
    <w:rsid w:val="001E18E9"/>
    <w:rsid w:val="00353DCE"/>
    <w:rsid w:val="0064261E"/>
    <w:rsid w:val="009A5C7D"/>
    <w:rsid w:val="00E3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F375E"/>
  <w15:chartTrackingRefBased/>
  <w15:docId w15:val="{32EA9185-7354-40BE-A192-4B8EB4854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5C7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43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-Owner\AppData\Local\Temp\Temp1_620545107011_2.zip\620545107011_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620545107011_2</Template>
  <TotalTime>3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Muccilli</dc:creator>
  <cp:keywords/>
  <dc:description/>
  <cp:lastModifiedBy>James Muccilli</cp:lastModifiedBy>
  <cp:revision>1</cp:revision>
  <dcterms:created xsi:type="dcterms:W3CDTF">2020-03-18T21:31:00Z</dcterms:created>
  <dcterms:modified xsi:type="dcterms:W3CDTF">2020-03-18T21:34:00Z</dcterms:modified>
</cp:coreProperties>
</file>